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F45" w:rsidRDefault="001A3F45" w:rsidP="00BA3E8E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2533650" y="457200"/>
            <wp:positionH relativeFrom="margin">
              <wp:align>center</wp:align>
            </wp:positionH>
            <wp:positionV relativeFrom="margin">
              <wp:align>top</wp:align>
            </wp:positionV>
            <wp:extent cx="4600575" cy="457200"/>
            <wp:effectExtent l="19050" t="0" r="9525" b="0"/>
            <wp:wrapSquare wrapText="bothSides"/>
            <wp:docPr id="1" name="Picture 0" descr="alliancetele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ancetelecom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3F45" w:rsidRDefault="001A3F45" w:rsidP="003B2FFA">
      <w:pPr>
        <w:jc w:val="center"/>
        <w:rPr>
          <w:rFonts w:ascii="Arial Narrow" w:hAnsi="Arial Narrow"/>
          <w:b/>
          <w:sz w:val="28"/>
          <w:szCs w:val="28"/>
        </w:rPr>
      </w:pPr>
    </w:p>
    <w:p w:rsidR="003B2FFA" w:rsidRDefault="003B2FFA" w:rsidP="003B2FF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COMMUNICATIONS </w:t>
      </w:r>
      <w:r w:rsidR="003A3B03">
        <w:rPr>
          <w:rFonts w:ascii="Arial Narrow" w:hAnsi="Arial Narrow"/>
          <w:b/>
          <w:sz w:val="28"/>
          <w:szCs w:val="28"/>
        </w:rPr>
        <w:t xml:space="preserve">QUESTIONAIRE </w:t>
      </w:r>
      <w:r>
        <w:rPr>
          <w:rFonts w:ascii="Arial Narrow" w:hAnsi="Arial Narrow"/>
          <w:b/>
          <w:sz w:val="28"/>
          <w:szCs w:val="28"/>
        </w:rPr>
        <w:t xml:space="preserve"> </w:t>
      </w:r>
    </w:p>
    <w:p w:rsidR="003B2FFA" w:rsidRDefault="00CC52AA" w:rsidP="003B2FF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T</w:t>
      </w:r>
      <w:r w:rsidR="003B2FFA">
        <w:rPr>
          <w:rFonts w:ascii="Arial Narrow" w:hAnsi="Arial Narrow"/>
          <w:b/>
          <w:sz w:val="28"/>
          <w:szCs w:val="28"/>
        </w:rPr>
        <w:t>he Communications Audit</w:t>
      </w:r>
    </w:p>
    <w:p w:rsidR="003B2FFA" w:rsidRDefault="003B2FFA" w:rsidP="003B2FFA">
      <w:pPr>
        <w:jc w:val="center"/>
        <w:rPr>
          <w:rFonts w:ascii="Arial Narrow" w:hAnsi="Arial Narrow"/>
          <w:b/>
          <w:sz w:val="28"/>
          <w:szCs w:val="28"/>
        </w:rPr>
      </w:pPr>
    </w:p>
    <w:p w:rsidR="003B2FFA" w:rsidRDefault="003B2FFA" w:rsidP="003B2FFA">
      <w:pPr>
        <w:rPr>
          <w:rFonts w:ascii="Arial" w:hAnsi="Arial" w:cs="Arial"/>
          <w:sz w:val="36"/>
          <w:szCs w:val="36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Client Information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>Description of Business:</w:t>
      </w:r>
      <w:r w:rsidR="003A3B03">
        <w:rPr>
          <w:rFonts w:ascii="Arial Narrow" w:hAnsi="Arial Narrow" w:cs="Arial"/>
          <w:sz w:val="22"/>
          <w:szCs w:val="22"/>
        </w:rPr>
        <w:t xml:space="preserve">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0" w:name="Text4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0"/>
    </w:p>
    <w:p w:rsidR="00A90DE9" w:rsidRDefault="00A90DE9" w:rsidP="003B2FFA">
      <w:pPr>
        <w:rPr>
          <w:rFonts w:ascii="Arial Narrow" w:hAnsi="Arial Narrow" w:cs="Arial"/>
          <w:sz w:val="22"/>
          <w:szCs w:val="22"/>
        </w:rPr>
      </w:pPr>
    </w:p>
    <w:p w:rsidR="00A90DE9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>Number of Employees:</w:t>
      </w:r>
      <w:r w:rsidR="00A90DE9">
        <w:rPr>
          <w:rFonts w:ascii="Arial Narrow" w:hAnsi="Arial Narrow" w:cs="Arial"/>
          <w:sz w:val="22"/>
          <w:szCs w:val="22"/>
        </w:rPr>
        <w:t xml:space="preserve">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A90DE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"/>
      <w:r w:rsidRPr="00DC0A6E">
        <w:rPr>
          <w:rFonts w:ascii="Arial Narrow" w:hAnsi="Arial Narrow" w:cs="Arial"/>
          <w:sz w:val="22"/>
          <w:szCs w:val="22"/>
        </w:rPr>
        <w:tab/>
      </w:r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ab/>
      </w:r>
    </w:p>
    <w:p w:rsidR="003B2FFA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>Number of Locations:</w:t>
      </w:r>
      <w:r w:rsidR="00A90DE9">
        <w:rPr>
          <w:rFonts w:ascii="Arial Narrow" w:hAnsi="Arial Narrow" w:cs="Arial"/>
          <w:sz w:val="22"/>
          <w:szCs w:val="22"/>
        </w:rPr>
        <w:t xml:space="preserve">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A90DE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"/>
      <w:r w:rsidRPr="00DC0A6E">
        <w:rPr>
          <w:rFonts w:ascii="Arial Narrow" w:hAnsi="Arial Narrow" w:cs="Arial"/>
          <w:sz w:val="22"/>
          <w:szCs w:val="22"/>
        </w:rPr>
        <w:tab/>
      </w:r>
    </w:p>
    <w:p w:rsidR="00A90DE9" w:rsidRPr="00DC0A6E" w:rsidRDefault="00A90DE9" w:rsidP="003B2FFA">
      <w:pPr>
        <w:rPr>
          <w:rFonts w:ascii="Arial Narrow" w:hAnsi="Arial Narrow" w:cs="Arial"/>
          <w:sz w:val="22"/>
          <w:szCs w:val="22"/>
        </w:rPr>
      </w:pPr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 xml:space="preserve">Cbeyond Service Areas: </w:t>
      </w:r>
      <w:r w:rsidR="00A90DE9">
        <w:rPr>
          <w:rFonts w:ascii="Arial Narrow" w:hAnsi="Arial Narrow" w:cs="Arial"/>
          <w:sz w:val="22"/>
          <w:szCs w:val="22"/>
        </w:rPr>
        <w:t xml:space="preserve"> </w:t>
      </w:r>
      <w:bookmarkStart w:id="3" w:name="Text3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"/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Internet Access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567D22" w:rsidRDefault="003B2FFA" w:rsidP="003A3B03">
      <w:pPr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567D22">
        <w:rPr>
          <w:rFonts w:ascii="Arial Narrow" w:hAnsi="Arial Narrow" w:cs="Arial"/>
          <w:sz w:val="22"/>
          <w:szCs w:val="22"/>
        </w:rPr>
        <w:t xml:space="preserve">What are you currently using the Internet for?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4"/>
    </w:p>
    <w:p w:rsidR="003B2FFA" w:rsidRPr="00567D22" w:rsidRDefault="003B2FFA" w:rsidP="003A3B03">
      <w:pPr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567D22">
        <w:rPr>
          <w:rFonts w:ascii="Arial Narrow" w:hAnsi="Arial Narrow" w:cs="Arial"/>
          <w:sz w:val="22"/>
          <w:szCs w:val="22"/>
        </w:rPr>
        <w:t xml:space="preserve">What type of Internet access is your business currently using?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5"/>
    </w:p>
    <w:p w:rsidR="003B2FFA" w:rsidRPr="003A3B03" w:rsidRDefault="003B2FFA" w:rsidP="003A3B03">
      <w:pPr>
        <w:pStyle w:val="ListParagraph"/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Current Provider</w:t>
      </w:r>
      <w:r w:rsidR="003A3B03">
        <w:rPr>
          <w:rFonts w:ascii="Arial Narrow" w:hAnsi="Arial Narrow" w:cs="Arial"/>
          <w:sz w:val="22"/>
          <w:szCs w:val="22"/>
        </w:rPr>
        <w:t xml:space="preserve">: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6"/>
    </w:p>
    <w:p w:rsidR="003A3B03" w:rsidRDefault="003B2FFA" w:rsidP="003A3B03">
      <w:pPr>
        <w:pStyle w:val="ListParagraph"/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Number of computers:</w:t>
      </w:r>
      <w:r w:rsidR="003A3B03">
        <w:rPr>
          <w:rFonts w:ascii="Arial Narrow" w:hAnsi="Arial Narrow" w:cs="Arial"/>
          <w:sz w:val="22"/>
          <w:szCs w:val="22"/>
        </w:rPr>
        <w:t xml:space="preserve">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7"/>
      <w:r w:rsidRPr="003A3B0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B2FFA" w:rsidRPr="003A3B03" w:rsidRDefault="003B2FFA" w:rsidP="003A3B03">
      <w:pPr>
        <w:pStyle w:val="ListParagraph"/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Type of Network: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8"/>
    </w:p>
    <w:p w:rsidR="003B2FFA" w:rsidRPr="00DC0A6E" w:rsidRDefault="003B2FFA" w:rsidP="003A3B03">
      <w:pPr>
        <w:spacing w:line="480" w:lineRule="auto"/>
        <w:ind w:left="360"/>
        <w:rPr>
          <w:rFonts w:ascii="Arial Narrow" w:hAnsi="Arial Narrow" w:cs="Arial"/>
          <w:sz w:val="22"/>
          <w:szCs w:val="22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Local Phone Usage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B2FFA" w:rsidP="003A3B03">
      <w:pPr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Who is your current local phone service provider?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9"/>
    </w:p>
    <w:p w:rsidR="003A3B03" w:rsidRPr="003A3B03" w:rsidRDefault="003B2FFA" w:rsidP="003A3B03">
      <w:pPr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How many l</w:t>
      </w:r>
      <w:r w:rsidR="003A3B03">
        <w:rPr>
          <w:rFonts w:ascii="Arial Narrow" w:hAnsi="Arial Narrow" w:cs="Arial"/>
          <w:sz w:val="22"/>
          <w:szCs w:val="22"/>
        </w:rPr>
        <w:t xml:space="preserve">ines are you currently using?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0"/>
    </w:p>
    <w:p w:rsidR="003B2FFA" w:rsidRPr="003A3B03" w:rsidRDefault="003B2FFA" w:rsidP="003A3B03">
      <w:pPr>
        <w:pStyle w:val="ListParagraph"/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What is the cost per line?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1"/>
    </w:p>
    <w:p w:rsidR="003B2FFA" w:rsidRPr="003A3B03" w:rsidRDefault="003B2FFA" w:rsidP="003A3B03">
      <w:pPr>
        <w:pStyle w:val="ListParagraph"/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Number of lines needed:</w:t>
      </w:r>
      <w:bookmarkStart w:id="12" w:name="Text13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2"/>
    </w:p>
    <w:p w:rsidR="003B2FFA" w:rsidRPr="003A3B03" w:rsidRDefault="003B2FFA" w:rsidP="003A3B03">
      <w:pPr>
        <w:pStyle w:val="ListParagraph"/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How many fax machines are you using? </w:t>
      </w:r>
      <w:bookmarkStart w:id="13" w:name="Text14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3"/>
    </w:p>
    <w:p w:rsidR="003B2FFA" w:rsidRPr="003A3B03" w:rsidRDefault="003B2FFA" w:rsidP="003A3B03">
      <w:pPr>
        <w:pStyle w:val="ListParagraph"/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How many employees would benefit from faxes delivered to a private email address?</w:t>
      </w:r>
      <w:bookmarkStart w:id="14" w:name="Text15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4"/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Long Distance / Toll-Free Phone Usage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Who is your current long distance phone service provider? </w:t>
      </w:r>
      <w:bookmarkStart w:id="15" w:name="Text16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5"/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How many long distance minutes does your company use per month?</w:t>
      </w:r>
      <w:bookmarkStart w:id="16" w:name="Text17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6"/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What is the rate per minute? </w:t>
      </w:r>
      <w:bookmarkStart w:id="17" w:name="Text18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7"/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How many Toll-free minutes are used each month? </w:t>
      </w:r>
      <w:bookmarkStart w:id="18" w:name="Text19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8"/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Total cost of long distance + toll free usage each month? </w:t>
      </w:r>
      <w:bookmarkStart w:id="19" w:name="Text20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19"/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Voicemail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3B2FFA" w:rsidP="00BA3E8E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is your voicemail currently set up? </w:t>
      </w:r>
      <w:bookmarkStart w:id="20" w:name="Text21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0"/>
    </w:p>
    <w:p w:rsidR="00BA3E8E" w:rsidRPr="00BA3E8E" w:rsidRDefault="003B2FFA" w:rsidP="00BA3E8E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many boxes do you currently use? </w:t>
      </w:r>
      <w:bookmarkStart w:id="21" w:name="Text22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1"/>
    </w:p>
    <w:p w:rsidR="003B2FFA" w:rsidRPr="00BA3E8E" w:rsidRDefault="003B2FFA" w:rsidP="00BA3E8E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What is the cost per month? </w:t>
      </w:r>
      <w:bookmarkStart w:id="22" w:name="Text23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2"/>
    </w:p>
    <w:p w:rsidR="003B2FFA" w:rsidRPr="00BA3E8E" w:rsidRDefault="003B2FFA" w:rsidP="00BA3E8E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would “direct-inward-dial” improve the way you do business? </w:t>
      </w:r>
      <w:bookmarkStart w:id="23" w:name="Text24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3"/>
    </w:p>
    <w:p w:rsidR="001A3F45" w:rsidRPr="00BA3E8E" w:rsidRDefault="003B2FFA" w:rsidP="003B2FFA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b/>
          <w:sz w:val="22"/>
          <w:szCs w:val="22"/>
          <w:u w:val="single"/>
        </w:rPr>
      </w:pPr>
      <w:r w:rsidRPr="00BA3E8E">
        <w:rPr>
          <w:rFonts w:ascii="Arial Narrow" w:hAnsi="Arial Narrow" w:cs="Arial"/>
          <w:sz w:val="22"/>
          <w:szCs w:val="22"/>
        </w:rPr>
        <w:t xml:space="preserve">Would your employees benefit from “unified messaging”? </w:t>
      </w:r>
      <w:bookmarkStart w:id="24" w:name="Text25"/>
      <w:r w:rsidR="00F74DFE" w:rsidRP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5"/>
            <w:enabled/>
            <w:calcOnExit w:val="0"/>
            <w:textInput/>
          </w:ffData>
        </w:fldChar>
      </w:r>
      <w:r w:rsidR="00BA3E8E" w:rsidRP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 w:rsidRPr="00BA3E8E">
        <w:rPr>
          <w:rFonts w:ascii="Arial Narrow" w:hAnsi="Arial Narrow" w:cs="Arial"/>
          <w:sz w:val="22"/>
          <w:szCs w:val="22"/>
        </w:rPr>
      </w:r>
      <w:r w:rsidR="00F74DFE" w:rsidRP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F74DFE" w:rsidRPr="00BA3E8E">
        <w:rPr>
          <w:rFonts w:ascii="Arial Narrow" w:hAnsi="Arial Narrow" w:cs="Arial"/>
          <w:sz w:val="22"/>
          <w:szCs w:val="22"/>
        </w:rPr>
        <w:fldChar w:fldCharType="end"/>
      </w:r>
      <w:bookmarkEnd w:id="24"/>
      <w:r w:rsidR="001A3F45" w:rsidRPr="001A3F45">
        <w:rPr>
          <w:rFonts w:ascii="Arial Narrow" w:hAnsi="Arial Narrow" w:cs="Arial"/>
          <w:b/>
          <w:noProof/>
          <w:sz w:val="22"/>
          <w:szCs w:val="22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600575" cy="457200"/>
            <wp:effectExtent l="19050" t="0" r="9525" b="0"/>
            <wp:wrapSquare wrapText="bothSides"/>
            <wp:docPr id="2" name="Picture 0" descr="alliancetele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ancetelecom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3F45" w:rsidRDefault="001A3F45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Mobile Usage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many phones does your company provide for employees? </w:t>
      </w:r>
      <w:bookmarkStart w:id="25" w:name="Text26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5"/>
    </w:p>
    <w:p w:rsidR="00BA3E8E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Cost per minute </w:t>
      </w:r>
      <w:bookmarkStart w:id="26" w:name="Text27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6"/>
      <w:r w:rsidRPr="00BA3E8E">
        <w:rPr>
          <w:rFonts w:ascii="Arial Narrow" w:hAnsi="Arial Narrow" w:cs="Arial"/>
          <w:sz w:val="22"/>
          <w:szCs w:val="22"/>
        </w:rPr>
        <w:t xml:space="preserve"> </w:t>
      </w:r>
    </w:p>
    <w:p w:rsidR="003B2FFA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Current usage: Minutes per month </w:t>
      </w:r>
      <w:bookmarkStart w:id="27" w:name="Text28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8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7"/>
    </w:p>
    <w:p w:rsidR="003B2FFA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>Overage cost per minute</w:t>
      </w:r>
      <w:bookmarkStart w:id="28" w:name="Text29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8"/>
    </w:p>
    <w:p w:rsidR="003B2FFA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Does your company provide BlackBerry / PDAs for employees? Yes / No,   How many? </w:t>
      </w:r>
      <w:bookmarkStart w:id="29" w:name="Text30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0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29"/>
    </w:p>
    <w:p w:rsidR="003B2FFA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b/>
          <w:sz w:val="22"/>
          <w:szCs w:val="22"/>
          <w:u w:val="single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would your employees benefit from wireless laptop cards?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30" w:name="Text31"/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0"/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043FF9">
        <w:rPr>
          <w:rFonts w:ascii="Arial Narrow" w:hAnsi="Arial Narrow" w:cs="Arial"/>
          <w:b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600575" cy="457200"/>
            <wp:effectExtent l="19050" t="0" r="9525" b="0"/>
            <wp:wrapSquare wrapText="bothSides"/>
            <wp:docPr id="3" name="Picture 0" descr="alliancetele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ancetelecom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Email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DC0A6E" w:rsidRDefault="003B2FFA" w:rsidP="00BA3E8E">
      <w:pPr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 xml:space="preserve">What is your current email capacity? </w:t>
      </w:r>
      <w:bookmarkStart w:id="31" w:name="Text32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2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1"/>
    </w:p>
    <w:p w:rsidR="00BA3E8E" w:rsidRPr="00BA3E8E" w:rsidRDefault="003B2FFA" w:rsidP="00BA3E8E">
      <w:pPr>
        <w:pStyle w:val="ListParagraph"/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many mailboxes do you currently use? </w:t>
      </w:r>
      <w:bookmarkStart w:id="32" w:name="Text33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3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2"/>
    </w:p>
    <w:p w:rsidR="003B2FFA" w:rsidRPr="00BA3E8E" w:rsidRDefault="003B2FFA" w:rsidP="00BA3E8E">
      <w:pPr>
        <w:pStyle w:val="ListParagraph"/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>What is the cost per box?</w:t>
      </w:r>
      <w:bookmarkStart w:id="33" w:name="Text34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4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3"/>
    </w:p>
    <w:p w:rsidR="003B2FFA" w:rsidRPr="00DC0A6E" w:rsidRDefault="003B2FFA" w:rsidP="00BA3E8E">
      <w:pPr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 xml:space="preserve">How can your employees benefit from sending larger sized attachments? </w:t>
      </w:r>
      <w:bookmarkStart w:id="34" w:name="Text35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5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4"/>
    </w:p>
    <w:p w:rsidR="003B2FFA" w:rsidRPr="00BA3E8E" w:rsidRDefault="003B2FFA" w:rsidP="00BA3E8E">
      <w:pPr>
        <w:pStyle w:val="ListParagraph"/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>What is the current maximum size to send and receive?</w:t>
      </w:r>
      <w:bookmarkStart w:id="35" w:name="Text36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5"/>
    </w:p>
    <w:p w:rsidR="003B2FFA" w:rsidRPr="00DC0A6E" w:rsidRDefault="003B2FFA" w:rsidP="00BA3E8E">
      <w:pPr>
        <w:spacing w:line="480" w:lineRule="auto"/>
        <w:rPr>
          <w:rFonts w:ascii="Arial Narrow" w:hAnsi="Arial Narrow" w:cs="Arial"/>
          <w:sz w:val="22"/>
          <w:szCs w:val="22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VPN Remote User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DC0A6E" w:rsidRDefault="003B2FFA" w:rsidP="00043FF9">
      <w:pPr>
        <w:numPr>
          <w:ilvl w:val="0"/>
          <w:numId w:val="16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 xml:space="preserve">How many remote employees does your company have? </w:t>
      </w:r>
      <w:bookmarkStart w:id="36" w:name="Text37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6"/>
    </w:p>
    <w:p w:rsidR="003B2FFA" w:rsidRPr="00043FF9" w:rsidRDefault="003B2FFA" w:rsidP="00043FF9">
      <w:pPr>
        <w:pStyle w:val="ListParagraph"/>
        <w:numPr>
          <w:ilvl w:val="0"/>
          <w:numId w:val="16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043FF9">
        <w:rPr>
          <w:rFonts w:ascii="Arial Narrow" w:hAnsi="Arial Narrow" w:cs="Arial"/>
          <w:sz w:val="22"/>
          <w:szCs w:val="22"/>
        </w:rPr>
        <w:t xml:space="preserve">How would you employees benefit from accessing files from home or any remote location? </w:t>
      </w:r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37" w:name="Text38"/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7"/>
    </w:p>
    <w:p w:rsidR="003B2FFA" w:rsidRPr="00043FF9" w:rsidRDefault="003B2FFA" w:rsidP="00043FF9">
      <w:pPr>
        <w:pStyle w:val="ListParagraph"/>
        <w:numPr>
          <w:ilvl w:val="0"/>
          <w:numId w:val="16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043FF9">
        <w:rPr>
          <w:rFonts w:ascii="Arial Narrow" w:hAnsi="Arial Narrow" w:cs="Arial"/>
          <w:sz w:val="22"/>
          <w:szCs w:val="22"/>
        </w:rPr>
        <w:t xml:space="preserve">Would your company owner / president be interested in T-1 Internet access from home? </w:t>
      </w:r>
      <w:bookmarkStart w:id="38" w:name="Text39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39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8"/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Web Hosting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DC0A6E" w:rsidRDefault="003B2FFA" w:rsidP="00043FF9">
      <w:pPr>
        <w:numPr>
          <w:ilvl w:val="0"/>
          <w:numId w:val="17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>Who is your current Web hosting provider?</w:t>
      </w:r>
      <w:bookmarkStart w:id="39" w:name="Text40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40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39"/>
    </w:p>
    <w:p w:rsidR="003B2FFA" w:rsidRPr="00043FF9" w:rsidRDefault="003B2FFA" w:rsidP="00043FF9">
      <w:pPr>
        <w:pStyle w:val="ListParagraph"/>
        <w:numPr>
          <w:ilvl w:val="0"/>
          <w:numId w:val="17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043FF9">
        <w:rPr>
          <w:rFonts w:ascii="Arial Narrow" w:hAnsi="Arial Narrow" w:cs="Arial"/>
          <w:sz w:val="22"/>
          <w:szCs w:val="22"/>
        </w:rPr>
        <w:t>Cost per month?</w:t>
      </w:r>
      <w:bookmarkStart w:id="40" w:name="Text41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40"/>
    </w:p>
    <w:p w:rsidR="003B2FFA" w:rsidRPr="00043FF9" w:rsidRDefault="003B2FFA" w:rsidP="00043FF9">
      <w:pPr>
        <w:pStyle w:val="ListParagraph"/>
        <w:numPr>
          <w:ilvl w:val="0"/>
          <w:numId w:val="17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043FF9">
        <w:rPr>
          <w:rFonts w:ascii="Arial Narrow" w:hAnsi="Arial Narrow" w:cs="Arial"/>
          <w:sz w:val="22"/>
          <w:szCs w:val="22"/>
        </w:rPr>
        <w:t xml:space="preserve">Domain name? </w:t>
      </w:r>
      <w:bookmarkStart w:id="41" w:name="Text42"/>
      <w:r w:rsidR="00F74DFE">
        <w:rPr>
          <w:rFonts w:ascii="Arial Narrow" w:hAnsi="Arial Narrow" w:cs="Arial"/>
          <w:sz w:val="22"/>
          <w:szCs w:val="22"/>
        </w:rPr>
        <w:fldChar w:fldCharType="begin">
          <w:ffData>
            <w:name w:val="Text42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74DFE">
        <w:rPr>
          <w:rFonts w:ascii="Arial Narrow" w:hAnsi="Arial Narrow" w:cs="Arial"/>
          <w:sz w:val="22"/>
          <w:szCs w:val="22"/>
        </w:rPr>
      </w:r>
      <w:r w:rsidR="00F74DFE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F74DFE">
        <w:rPr>
          <w:rFonts w:ascii="Arial Narrow" w:hAnsi="Arial Narrow" w:cs="Arial"/>
          <w:sz w:val="22"/>
          <w:szCs w:val="22"/>
        </w:rPr>
        <w:fldChar w:fldCharType="end"/>
      </w:r>
      <w:bookmarkEnd w:id="41"/>
    </w:p>
    <w:p w:rsidR="003B2FFA" w:rsidRPr="00DC0A6E" w:rsidRDefault="003B2FFA" w:rsidP="00043FF9">
      <w:pPr>
        <w:spacing w:line="480" w:lineRule="auto"/>
        <w:rPr>
          <w:rFonts w:ascii="Arial Narrow" w:hAnsi="Arial Narrow" w:cs="Arial"/>
          <w:sz w:val="22"/>
          <w:szCs w:val="22"/>
        </w:rPr>
      </w:pPr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</w:p>
    <w:p w:rsidR="008C0D65" w:rsidRDefault="008C0D65"/>
    <w:sectPr w:rsidR="008C0D65" w:rsidSect="00BA3E8E">
      <w:footerReference w:type="even" r:id="rId8"/>
      <w:footerReference w:type="default" r:id="rId9"/>
      <w:pgSz w:w="12240" w:h="15840" w:code="1"/>
      <w:pgMar w:top="720" w:right="1008" w:bottom="720" w:left="100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5D7" w:rsidRDefault="008445D7" w:rsidP="002D4BFF">
      <w:r>
        <w:separator/>
      </w:r>
    </w:p>
  </w:endnote>
  <w:endnote w:type="continuationSeparator" w:id="1">
    <w:p w:rsidR="008445D7" w:rsidRDefault="008445D7" w:rsidP="002D4B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E8E" w:rsidRDefault="00F74DFE" w:rsidP="00A90D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A3E8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3E8E" w:rsidRDefault="00BA3E8E" w:rsidP="00A90DE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E8E" w:rsidRDefault="00F74DFE" w:rsidP="00A90D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A3E8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62B5">
      <w:rPr>
        <w:rStyle w:val="PageNumber"/>
        <w:noProof/>
      </w:rPr>
      <w:t>1</w:t>
    </w:r>
    <w:r>
      <w:rPr>
        <w:rStyle w:val="PageNumber"/>
      </w:rPr>
      <w:fldChar w:fldCharType="end"/>
    </w:r>
  </w:p>
  <w:p w:rsidR="00BA3E8E" w:rsidRDefault="00BA3E8E" w:rsidP="00A90DE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5D7" w:rsidRDefault="008445D7" w:rsidP="002D4BFF">
      <w:r>
        <w:separator/>
      </w:r>
    </w:p>
  </w:footnote>
  <w:footnote w:type="continuationSeparator" w:id="1">
    <w:p w:rsidR="008445D7" w:rsidRDefault="008445D7" w:rsidP="002D4B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310F"/>
    <w:multiLevelType w:val="hybridMultilevel"/>
    <w:tmpl w:val="6F3242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E3C38"/>
    <w:multiLevelType w:val="hybridMultilevel"/>
    <w:tmpl w:val="DC682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05027F"/>
    <w:multiLevelType w:val="hybridMultilevel"/>
    <w:tmpl w:val="00EA7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15674"/>
    <w:multiLevelType w:val="hybridMultilevel"/>
    <w:tmpl w:val="095A1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475A99"/>
    <w:multiLevelType w:val="hybridMultilevel"/>
    <w:tmpl w:val="C8CA62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3F0D36"/>
    <w:multiLevelType w:val="hybridMultilevel"/>
    <w:tmpl w:val="D2A8F9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A94BF7"/>
    <w:multiLevelType w:val="hybridMultilevel"/>
    <w:tmpl w:val="CDA6D7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3E68C1"/>
    <w:multiLevelType w:val="hybridMultilevel"/>
    <w:tmpl w:val="1F92A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00486"/>
    <w:multiLevelType w:val="hybridMultilevel"/>
    <w:tmpl w:val="815C2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57F56"/>
    <w:multiLevelType w:val="hybridMultilevel"/>
    <w:tmpl w:val="670A6C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1E6F7A"/>
    <w:multiLevelType w:val="hybridMultilevel"/>
    <w:tmpl w:val="BB0AFF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1327CD3"/>
    <w:multiLevelType w:val="hybridMultilevel"/>
    <w:tmpl w:val="177C5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772833"/>
    <w:multiLevelType w:val="hybridMultilevel"/>
    <w:tmpl w:val="726AD8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A93FAA"/>
    <w:multiLevelType w:val="hybridMultilevel"/>
    <w:tmpl w:val="4D702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07C2F"/>
    <w:multiLevelType w:val="hybridMultilevel"/>
    <w:tmpl w:val="CDDE4D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EB3F85"/>
    <w:multiLevelType w:val="hybridMultilevel"/>
    <w:tmpl w:val="024A14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B6681D"/>
    <w:multiLevelType w:val="hybridMultilevel"/>
    <w:tmpl w:val="BA40C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5"/>
  </w:num>
  <w:num w:numId="5">
    <w:abstractNumId w:val="10"/>
  </w:num>
  <w:num w:numId="6">
    <w:abstractNumId w:val="1"/>
  </w:num>
  <w:num w:numId="7">
    <w:abstractNumId w:val="3"/>
  </w:num>
  <w:num w:numId="8">
    <w:abstractNumId w:val="6"/>
  </w:num>
  <w:num w:numId="9">
    <w:abstractNumId w:val="8"/>
  </w:num>
  <w:num w:numId="10">
    <w:abstractNumId w:val="2"/>
  </w:num>
  <w:num w:numId="11">
    <w:abstractNumId w:val="0"/>
  </w:num>
  <w:num w:numId="12">
    <w:abstractNumId w:val="14"/>
  </w:num>
  <w:num w:numId="13">
    <w:abstractNumId w:val="11"/>
  </w:num>
  <w:num w:numId="14">
    <w:abstractNumId w:val="7"/>
  </w:num>
  <w:num w:numId="15">
    <w:abstractNumId w:val="4"/>
  </w:num>
  <w:num w:numId="16">
    <w:abstractNumId w:val="15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8445D7"/>
    <w:rsid w:val="00043FF9"/>
    <w:rsid w:val="001243EB"/>
    <w:rsid w:val="00172613"/>
    <w:rsid w:val="001A3F45"/>
    <w:rsid w:val="002D4BFF"/>
    <w:rsid w:val="003A3B03"/>
    <w:rsid w:val="003B2FFA"/>
    <w:rsid w:val="005678D6"/>
    <w:rsid w:val="00567D22"/>
    <w:rsid w:val="008445D7"/>
    <w:rsid w:val="008C0D65"/>
    <w:rsid w:val="00A864DA"/>
    <w:rsid w:val="00A90DE9"/>
    <w:rsid w:val="00B8493B"/>
    <w:rsid w:val="00BA3E8E"/>
    <w:rsid w:val="00BD335E"/>
    <w:rsid w:val="00C3731A"/>
    <w:rsid w:val="00CC52AA"/>
    <w:rsid w:val="00E962B5"/>
    <w:rsid w:val="00F74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F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B2FFA"/>
    <w:rPr>
      <w:color w:val="0000FF"/>
      <w:u w:val="single"/>
    </w:rPr>
  </w:style>
  <w:style w:type="paragraph" w:styleId="Header">
    <w:name w:val="header"/>
    <w:basedOn w:val="Normal"/>
    <w:link w:val="HeaderChar"/>
    <w:rsid w:val="003B2F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B2FF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3B2F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B2FFA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3B2FFA"/>
  </w:style>
  <w:style w:type="paragraph" w:styleId="BalloonText">
    <w:name w:val="Balloon Text"/>
    <w:basedOn w:val="Normal"/>
    <w:link w:val="BalloonTextChar"/>
    <w:uiPriority w:val="99"/>
    <w:semiHidden/>
    <w:unhideWhenUsed/>
    <w:rsid w:val="001A3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F4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7D22"/>
    <w:rPr>
      <w:color w:val="808080"/>
    </w:rPr>
  </w:style>
  <w:style w:type="paragraph" w:styleId="ListParagraph">
    <w:name w:val="List Paragraph"/>
    <w:basedOn w:val="Normal"/>
    <w:uiPriority w:val="34"/>
    <w:qFormat/>
    <w:rsid w:val="003A3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ke%20Finch\Desktop\COMMUNICATIONS%20SURVEY2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COMMUNICATIONS SURVEY2</Template>
  <TotalTime>1</TotalTime>
  <Pages>3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Finch</dc:creator>
  <cp:lastModifiedBy>Mike Finch</cp:lastModifiedBy>
  <cp:revision>1</cp:revision>
  <cp:lastPrinted>2009-01-01T17:45:00Z</cp:lastPrinted>
  <dcterms:created xsi:type="dcterms:W3CDTF">2009-01-01T17:59:00Z</dcterms:created>
  <dcterms:modified xsi:type="dcterms:W3CDTF">2009-01-01T18:01:00Z</dcterms:modified>
</cp:coreProperties>
</file>